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001" w:rsidRDefault="004F3001">
      <w:pPr>
        <w:rPr>
          <w:rFonts w:cs="Times New Roman"/>
        </w:rPr>
      </w:pPr>
      <w:r>
        <w:rPr>
          <w:noProof/>
        </w:rPr>
        <w:pict>
          <v:shapetype id="_x0000_t202" coordsize="21600,21600" o:spt="202" path="m,l,21600r21600,l21600,xe">
            <v:stroke joinstyle="miter"/>
            <v:path gradientshapeok="t" o:connecttype="rect"/>
          </v:shapetype>
          <v:shape id="_x0000_s1027" type="#_x0000_t202" style="position:absolute;margin-left:36pt;margin-top:26.65pt;width:477pt;height:522pt;z-index:251658240" stroked="f">
            <v:textbox style="mso-next-textbox:#_x0000_s1027">
              <w:txbxContent>
                <w:p w:rsidR="004F3001" w:rsidRPr="007D0DFE" w:rsidRDefault="004F3001" w:rsidP="00877D8D">
                  <w:pPr>
                    <w:rPr>
                      <w:sz w:val="28"/>
                      <w:szCs w:val="28"/>
                    </w:rPr>
                  </w:pPr>
                  <w:r w:rsidRPr="007D0DFE">
                    <w:rPr>
                      <w:sz w:val="28"/>
                      <w:szCs w:val="28"/>
                    </w:rPr>
                    <w:t>ACKNOWLEDGEMENT OF RISK AND RELEASE OF LIABILITY</w:t>
                  </w:r>
                </w:p>
                <w:p w:rsidR="004F3001" w:rsidRPr="007D0DFE" w:rsidRDefault="004F3001" w:rsidP="00877D8D">
                  <w:pPr>
                    <w:rPr>
                      <w:sz w:val="28"/>
                      <w:szCs w:val="28"/>
                    </w:rPr>
                  </w:pPr>
                  <w:r w:rsidRPr="007D0DFE">
                    <w:rPr>
                      <w:sz w:val="28"/>
                      <w:szCs w:val="28"/>
                    </w:rPr>
                    <w:t>FOR KAYAKING</w:t>
                  </w:r>
                </w:p>
                <w:p w:rsidR="004F3001" w:rsidRDefault="004F3001" w:rsidP="00877D8D">
                  <w:pPr>
                    <w:rPr>
                      <w:rFonts w:cs="Times New Roman"/>
                    </w:rPr>
                  </w:pPr>
                </w:p>
                <w:p w:rsidR="004F3001" w:rsidRDefault="004F3001" w:rsidP="00877D8D">
                  <w:r>
                    <w:t>BY SIGNING BELOW I HEREBY AGREE THAT I HAVE READ THIS PROVISION CAREFULLY AND HEREBY RELEASE THE WILDFOWL TRUST OF AMERICA, INC. (hereinafter “WTNA”) and CHESAPEAKE BAY ENVIRONMENTAL CENTER (hereinafter “CBEC”), AND THEIR DIRECTORS, OFFICERS, OFFICIALS, EMPLOYEES, CONSULTANTS, VOLUNTEERS AND AGENTS FROM LIABILITY OF MY INJURY OR DAMAGES.</w:t>
                  </w:r>
                </w:p>
                <w:p w:rsidR="004F3001" w:rsidRDefault="004F3001" w:rsidP="00877D8D"/>
                <w:p w:rsidR="004F3001" w:rsidRDefault="004F3001" w:rsidP="00877D8D">
                  <w:r>
                    <w:t>I, the undersigned for myself, my heirs, executors, representatives, administrators and assigns (and on behalf of the minor named below) (the “Minor”) hereby acknowledge, understand and assume the risks involved for the use of  WTNA’s kayaks and equipment and do hereby release, discharge, indemnify and hold harmless WTNA and the respective directors, officers, officials, employees, consultants, volunteers and agents (collectively, “WTNA Agents”) from any and all claims, demands, judgments, actions and/or causes of action for any and all injuries, death or damages of any kind whatsoever directly or indirectly arising out of my (or the Minor’s) use of WTNA’s kayaks and equipment.</w:t>
                  </w:r>
                </w:p>
                <w:p w:rsidR="004F3001" w:rsidRDefault="004F3001" w:rsidP="00877D8D"/>
                <w:p w:rsidR="004F3001" w:rsidRDefault="004F3001" w:rsidP="00877D8D">
                  <w:r>
                    <w:t>I agree and acknowledge that I am (or the Minor is) physically fit to use WTNA’s kayaks and equipment and that there are no medical conditions to prevent me (or the Minor) from use of WTNA’s kayaks and equipment.  In the event of my (or the Minor’s) injury, illness or emergency during the use of WTNA’s kayaks and equipment, I hereby authorize WTNA to arrange for any medical treatment by medical personnel, including hospitalization or to arrange/provide any necessary transportation for such medical treatment.</w:t>
                  </w:r>
                </w:p>
                <w:p w:rsidR="004F3001" w:rsidRDefault="004F3001" w:rsidP="00877D8D"/>
                <w:p w:rsidR="004F3001" w:rsidRDefault="004F3001" w:rsidP="00877D8D"/>
                <w:p w:rsidR="004F3001" w:rsidRDefault="004F3001" w:rsidP="00181AFE">
                  <w:pPr>
                    <w:spacing w:line="360" w:lineRule="auto"/>
                    <w:rPr>
                      <w:rFonts w:cs="Times New Roman"/>
                    </w:rPr>
                  </w:pPr>
                  <w:r>
                    <w:t>Signature (of adult over 18 years old):_____________________________________________________</w:t>
                  </w:r>
                  <w:r>
                    <w:tab/>
                  </w:r>
                </w:p>
                <w:p w:rsidR="004F3001" w:rsidRDefault="004F3001" w:rsidP="00181AFE">
                  <w:pPr>
                    <w:spacing w:line="360" w:lineRule="auto"/>
                    <w:rPr>
                      <w:rFonts w:cs="Times New Roman"/>
                    </w:rPr>
                  </w:pPr>
                  <w:r>
                    <w:t>Printed Name: ________________________________________________  Date: _______________________</w:t>
                  </w:r>
                </w:p>
                <w:p w:rsidR="004F3001" w:rsidRDefault="004F3001" w:rsidP="00181AFE">
                  <w:pPr>
                    <w:spacing w:line="360" w:lineRule="auto"/>
                    <w:rPr>
                      <w:rFonts w:cs="Times New Roman"/>
                    </w:rPr>
                  </w:pPr>
                </w:p>
                <w:p w:rsidR="004F3001" w:rsidRDefault="004F3001" w:rsidP="00181AFE">
                  <w:pPr>
                    <w:spacing w:line="360" w:lineRule="auto"/>
                  </w:pPr>
                  <w:r>
                    <w:t>If signing this waiver for a minor, please write child’s name below:</w:t>
                  </w:r>
                </w:p>
                <w:p w:rsidR="004F3001" w:rsidRDefault="004F3001" w:rsidP="00181AFE">
                  <w:pPr>
                    <w:spacing w:line="360" w:lineRule="auto"/>
                  </w:pPr>
                  <w:r>
                    <w:t xml:space="preserve">Minor child’s name: ________________________________________________  </w:t>
                  </w:r>
                </w:p>
                <w:p w:rsidR="004F3001" w:rsidRDefault="004F3001" w:rsidP="00877D8D">
                  <w:pPr>
                    <w:rPr>
                      <w:rFonts w:cs="Times New Roman"/>
                    </w:rPr>
                  </w:pPr>
                  <w:r>
                    <w:rPr>
                      <w:rFonts w:cs="Times New Roman"/>
                    </w:rPr>
                    <w:tab/>
                  </w:r>
                  <w:r>
                    <w:rPr>
                      <w:rFonts w:cs="Times New Roman"/>
                    </w:rPr>
                    <w:tab/>
                  </w:r>
                </w:p>
                <w:p w:rsidR="004F3001" w:rsidRPr="004D1580" w:rsidRDefault="004F3001" w:rsidP="00877D8D">
                  <w:pPr>
                    <w:rPr>
                      <w:rFonts w:cs="Times New Roman"/>
                      <w:sz w:val="22"/>
                      <w:szCs w:val="22"/>
                    </w:rPr>
                  </w:pPr>
                </w:p>
                <w:p w:rsidR="004F3001" w:rsidRDefault="004F3001" w:rsidP="0012201D">
                  <w:pPr>
                    <w:rPr>
                      <w:rFonts w:cs="Times New Roman"/>
                      <w:b/>
                      <w:bCs/>
                      <w:sz w:val="28"/>
                      <w:szCs w:val="28"/>
                    </w:rPr>
                  </w:pPr>
                </w:p>
                <w:p w:rsidR="004F3001" w:rsidRDefault="004F3001" w:rsidP="0012201D">
                  <w:pPr>
                    <w:rPr>
                      <w:rFonts w:cs="Times New Roman"/>
                    </w:rPr>
                  </w:pPr>
                  <w:r>
                    <w:rPr>
                      <w:sz w:val="28"/>
                      <w:szCs w:val="28"/>
                    </w:rPr>
                    <w:t xml:space="preserve"> </w:t>
                  </w:r>
                </w:p>
                <w:p w:rsidR="004F3001" w:rsidRDefault="004F3001" w:rsidP="0012201D">
                  <w:pPr>
                    <w:rPr>
                      <w:rFonts w:cs="Times New Roman"/>
                    </w:rPr>
                  </w:pPr>
                </w:p>
                <w:p w:rsidR="004F3001" w:rsidRDefault="004F3001">
                  <w:pPr>
                    <w:rPr>
                      <w:rFonts w:cs="Times New Roman"/>
                    </w:rPr>
                  </w:pPr>
                </w:p>
              </w:txbxContent>
            </v:textbox>
          </v:shape>
        </w:pict>
      </w:r>
    </w:p>
    <w:sectPr w:rsidR="004F3001" w:rsidSect="007202B1">
      <w:headerReference w:type="default" r:id="rId6"/>
      <w:footerReference w:type="default" r:id="rId7"/>
      <w:pgSz w:w="12240" w:h="15840"/>
      <w:pgMar w:top="216" w:right="259" w:bottom="259" w:left="648" w:header="720" w:footer="21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001" w:rsidRDefault="004F3001" w:rsidP="007202B1">
      <w:pPr>
        <w:rPr>
          <w:rFonts w:cs="Times New Roman"/>
        </w:rPr>
      </w:pPr>
      <w:r>
        <w:rPr>
          <w:rFonts w:cs="Times New Roman"/>
        </w:rPr>
        <w:separator/>
      </w:r>
    </w:p>
  </w:endnote>
  <w:endnote w:type="continuationSeparator" w:id="0">
    <w:p w:rsidR="004F3001" w:rsidRDefault="004F3001" w:rsidP="007202B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01" w:rsidRDefault="004F3001">
    <w:pPr>
      <w:pStyle w:val="Foote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74.1pt;margin-top:-2.15pt;width:436.3pt;height:123.85pt;z-index:-251656192;visibility:visible;mso-position-horizontal:right;mso-position-horizontal-relative:margin">
          <v:imagedata r:id="rId1" o:title=""/>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001" w:rsidRDefault="004F3001" w:rsidP="007202B1">
      <w:pPr>
        <w:rPr>
          <w:rFonts w:cs="Times New Roman"/>
        </w:rPr>
      </w:pPr>
      <w:r>
        <w:rPr>
          <w:rFonts w:cs="Times New Roman"/>
        </w:rPr>
        <w:separator/>
      </w:r>
    </w:p>
  </w:footnote>
  <w:footnote w:type="continuationSeparator" w:id="0">
    <w:p w:rsidR="004F3001" w:rsidRDefault="004F3001" w:rsidP="007202B1">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01" w:rsidRDefault="004F3001">
    <w:pPr>
      <w:pStyle w:val="Header"/>
      <w:rPr>
        <w:rFonts w:cs="Times New Roman"/>
      </w:rPr>
    </w:pPr>
    <w:r w:rsidRPr="001C0878">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387pt;height:56.2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02B1"/>
    <w:rsid w:val="00054919"/>
    <w:rsid w:val="000B1D70"/>
    <w:rsid w:val="0012201D"/>
    <w:rsid w:val="001647E0"/>
    <w:rsid w:val="00181AFE"/>
    <w:rsid w:val="001C0878"/>
    <w:rsid w:val="00261A4E"/>
    <w:rsid w:val="00356934"/>
    <w:rsid w:val="00375EE3"/>
    <w:rsid w:val="003A0B1A"/>
    <w:rsid w:val="003D0501"/>
    <w:rsid w:val="00441F0A"/>
    <w:rsid w:val="004D1580"/>
    <w:rsid w:val="004E744B"/>
    <w:rsid w:val="004F3001"/>
    <w:rsid w:val="00511876"/>
    <w:rsid w:val="00595A06"/>
    <w:rsid w:val="0063597C"/>
    <w:rsid w:val="00656D80"/>
    <w:rsid w:val="00695A51"/>
    <w:rsid w:val="00713020"/>
    <w:rsid w:val="007202B1"/>
    <w:rsid w:val="007D0DFE"/>
    <w:rsid w:val="00805555"/>
    <w:rsid w:val="00805A8E"/>
    <w:rsid w:val="00831FA3"/>
    <w:rsid w:val="00877D8D"/>
    <w:rsid w:val="008F3ABE"/>
    <w:rsid w:val="008F73F9"/>
    <w:rsid w:val="00A54918"/>
    <w:rsid w:val="00B14D3C"/>
    <w:rsid w:val="00B314CC"/>
    <w:rsid w:val="00B63208"/>
    <w:rsid w:val="00C12BF6"/>
    <w:rsid w:val="00DA47E6"/>
    <w:rsid w:val="00DD0C8C"/>
    <w:rsid w:val="00E60AFE"/>
    <w:rsid w:val="00E735B9"/>
    <w:rsid w:val="00E86A80"/>
    <w:rsid w:val="00EC4F0D"/>
    <w:rsid w:val="00ED207F"/>
    <w:rsid w:val="00EE0B0B"/>
    <w:rsid w:val="00F813CF"/>
    <w:rsid w:val="00F8715D"/>
    <w:rsid w:val="00FD560B"/>
    <w:rsid w:val="00FF3A8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FA3"/>
    <w:rPr>
      <w:rFonts w:cs="Cambria"/>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202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202B1"/>
    <w:rPr>
      <w:rFonts w:ascii="Lucida Grande" w:hAnsi="Lucida Grande" w:cs="Lucida Grande"/>
      <w:sz w:val="18"/>
      <w:szCs w:val="18"/>
    </w:rPr>
  </w:style>
  <w:style w:type="paragraph" w:styleId="Header">
    <w:name w:val="header"/>
    <w:basedOn w:val="Normal"/>
    <w:link w:val="HeaderChar"/>
    <w:uiPriority w:val="99"/>
    <w:rsid w:val="007202B1"/>
    <w:pPr>
      <w:tabs>
        <w:tab w:val="center" w:pos="4320"/>
        <w:tab w:val="right" w:pos="8640"/>
      </w:tabs>
    </w:pPr>
  </w:style>
  <w:style w:type="character" w:customStyle="1" w:styleId="HeaderChar">
    <w:name w:val="Header Char"/>
    <w:basedOn w:val="DefaultParagraphFont"/>
    <w:link w:val="Header"/>
    <w:uiPriority w:val="99"/>
    <w:locked/>
    <w:rsid w:val="007202B1"/>
  </w:style>
  <w:style w:type="paragraph" w:styleId="Footer">
    <w:name w:val="footer"/>
    <w:basedOn w:val="Normal"/>
    <w:link w:val="FooterChar"/>
    <w:uiPriority w:val="99"/>
    <w:rsid w:val="007202B1"/>
    <w:pPr>
      <w:tabs>
        <w:tab w:val="center" w:pos="4320"/>
        <w:tab w:val="right" w:pos="8640"/>
      </w:tabs>
    </w:pPr>
  </w:style>
  <w:style w:type="character" w:customStyle="1" w:styleId="FooterChar">
    <w:name w:val="Footer Char"/>
    <w:basedOn w:val="DefaultParagraphFont"/>
    <w:link w:val="Footer"/>
    <w:uiPriority w:val="99"/>
    <w:locked/>
    <w:rsid w:val="007202B1"/>
  </w:style>
  <w:style w:type="character" w:styleId="Hyperlink">
    <w:name w:val="Hyperlink"/>
    <w:basedOn w:val="DefaultParagraphFont"/>
    <w:uiPriority w:val="99"/>
    <w:rsid w:val="0012201D"/>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1</Pages>
  <Words>0</Words>
  <Characters>1</Characters>
  <Application>Microsoft Office Outlook</Application>
  <DocSecurity>0</DocSecurity>
  <Lines>0</Lines>
  <Paragraphs>0</Paragraphs>
  <ScaleCrop>false</ScaleCrop>
  <Company>Cheryl Phillips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Phillips</dc:creator>
  <cp:keywords/>
  <dc:description/>
  <cp:lastModifiedBy>CBEC</cp:lastModifiedBy>
  <cp:revision>2</cp:revision>
  <cp:lastPrinted>2013-03-27T21:40:00Z</cp:lastPrinted>
  <dcterms:created xsi:type="dcterms:W3CDTF">2013-04-09T21:00:00Z</dcterms:created>
  <dcterms:modified xsi:type="dcterms:W3CDTF">2013-04-09T21:00:00Z</dcterms:modified>
</cp:coreProperties>
</file>